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792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3629"/>
        <w:gridCol w:w="5219"/>
        <w:gridCol w:w="283"/>
        <w:gridCol w:w="5496"/>
      </w:tblGrid>
      <w:tr w:rsidR="0090596C" w:rsidRPr="00227DE7" w14:paraId="210B4CA0" w14:textId="77777777" w:rsidTr="00F9397B">
        <w:trPr>
          <w:gridAfter w:val="1"/>
          <w:wAfter w:w="1843" w:type="pct"/>
        </w:trPr>
        <w:tc>
          <w:tcPr>
            <w:tcW w:w="3157" w:type="pct"/>
            <w:gridSpan w:val="4"/>
            <w:shd w:val="clear" w:color="auto" w:fill="155078" w:themeFill="accent1"/>
          </w:tcPr>
          <w:p w14:paraId="5CD98D37" w14:textId="4B4307FB" w:rsidR="00650259" w:rsidRPr="00227DE7" w:rsidRDefault="007070A2" w:rsidP="0090596C">
            <w:pPr>
              <w:pStyle w:val="Ttulo1"/>
              <w:outlineLvl w:val="0"/>
              <w:rPr>
                <w:color w:val="0D20A0"/>
                <w:sz w:val="24"/>
                <w:szCs w:val="24"/>
                <w14:glow w14:rad="0">
                  <w14:srgbClr w14:val="0D20A0"/>
                </w14:glow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Información de la escudería cooperante</w:t>
            </w:r>
          </w:p>
        </w:tc>
      </w:tr>
      <w:tr w:rsidR="00650259" w:rsidRPr="00227DE7" w14:paraId="0EEE545A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49876134" w14:textId="4FC0E78C" w:rsidR="007070A2" w:rsidRPr="00227DE7" w:rsidRDefault="00D7360D" w:rsidP="007070A2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sdt>
              <w:sdtPr>
                <w:rPr>
                  <w:sz w:val="24"/>
                  <w:szCs w:val="24"/>
                  <w14:shadow w14:blurRad="50800" w14:dist="50800" w14:dir="5400000" w14:sx="0" w14:sy="0" w14:kx="0" w14:ky="0" w14:algn="ctr">
                    <w14:srgbClr w14:val="0D20A0"/>
                  </w14:shadow>
                </w:rPr>
                <w:id w:val="1621259925"/>
                <w:placeholder>
                  <w:docPart w:val="94ABAFEB22CE5349BCBF98F4886FD68B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227DE7">
                  <w:rPr>
                    <w:sz w:val="24"/>
                    <w:szCs w:val="24"/>
                    <w:lang w:bidi="es-ES"/>
                    <w14:shadow w14:blurRad="50800" w14:dist="50800" w14:dir="5400000" w14:sx="0" w14:sy="0" w14:kx="0" w14:ky="0" w14:algn="ctr">
                      <w14:srgbClr w14:val="0D20A0"/>
                    </w14:shadow>
                  </w:rPr>
                  <w:t>Nombre</w:t>
                </w:r>
              </w:sdtContent>
            </w:sdt>
            <w:r w:rsidR="007070A2"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 xml:space="preserve"> de la entidad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bottom"/>
          </w:tcPr>
          <w:p w14:paraId="69A8E1E1" w14:textId="2A747363" w:rsidR="00650259" w:rsidRPr="00227DE7" w:rsidRDefault="00650259" w:rsidP="007F7B5D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650259" w:rsidRPr="00227DE7" w14:paraId="0028841C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6826AB7A" w14:textId="2C06A904" w:rsidR="00650259" w:rsidRPr="00227DE7" w:rsidRDefault="007070A2" w:rsidP="0090596C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Nombre de la escudería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bottom"/>
          </w:tcPr>
          <w:p w14:paraId="2E8D5CA9" w14:textId="77777777" w:rsidR="00650259" w:rsidRPr="00227DE7" w:rsidRDefault="00650259" w:rsidP="007F7B5D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650259" w:rsidRPr="00227DE7" w14:paraId="0912CEFB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2D60C8F1" w14:textId="321C31EE" w:rsidR="00650259" w:rsidRPr="00227DE7" w:rsidRDefault="007070A2" w:rsidP="0090596C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Reto asesorado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bottom"/>
          </w:tcPr>
          <w:p w14:paraId="750983D1" w14:textId="77777777" w:rsidR="00650259" w:rsidRPr="00227DE7" w:rsidRDefault="00650259" w:rsidP="007F7B5D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650259" w:rsidRPr="00227DE7" w14:paraId="59640E42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319B35F2" w14:textId="40EE40BB" w:rsidR="00650259" w:rsidRPr="00227DE7" w:rsidRDefault="007070A2" w:rsidP="0090596C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Fase del reto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bottom"/>
          </w:tcPr>
          <w:p w14:paraId="2A7158AF" w14:textId="77777777" w:rsidR="00650259" w:rsidRPr="00227DE7" w:rsidRDefault="00650259" w:rsidP="007F7B5D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650259" w:rsidRPr="00227DE7" w14:paraId="1BBE2C74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6E83EE43" w14:textId="122DF150" w:rsidR="00650259" w:rsidRPr="00227DE7" w:rsidRDefault="007070A2" w:rsidP="0090596C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Departamento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bottom"/>
          </w:tcPr>
          <w:p w14:paraId="56587CF2" w14:textId="77777777" w:rsidR="00650259" w:rsidRPr="00227DE7" w:rsidRDefault="00650259" w:rsidP="007F7B5D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70A2" w:rsidRPr="00227DE7" w14:paraId="0278D39A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751472E2" w14:textId="6EB2527C" w:rsidR="007070A2" w:rsidRPr="00227DE7" w:rsidRDefault="007070A2" w:rsidP="003F23EA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Municipio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bottom"/>
          </w:tcPr>
          <w:p w14:paraId="2C8842D6" w14:textId="77777777" w:rsidR="007070A2" w:rsidRPr="00227DE7" w:rsidRDefault="007070A2" w:rsidP="003F23EA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650259" w:rsidRPr="00227DE7" w14:paraId="04152239" w14:textId="77777777" w:rsidTr="007070A2">
        <w:trPr>
          <w:gridAfter w:val="1"/>
          <w:wAfter w:w="1843" w:type="pct"/>
          <w:trHeight w:val="54"/>
        </w:trPr>
        <w:tc>
          <w:tcPr>
            <w:tcW w:w="3157" w:type="pct"/>
            <w:gridSpan w:val="4"/>
            <w:shd w:val="clear" w:color="auto" w:fill="auto"/>
          </w:tcPr>
          <w:p w14:paraId="42B71107" w14:textId="77777777" w:rsidR="00650259" w:rsidRPr="00227DE7" w:rsidRDefault="00650259" w:rsidP="00977F99">
            <w:pPr>
              <w:rPr>
                <w:rFonts w:asciiTheme="majorHAnsi" w:hAnsiTheme="majorHAnsi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90596C" w:rsidRPr="00227DE7" w14:paraId="4444052C" w14:textId="77777777" w:rsidTr="00F9397B">
        <w:trPr>
          <w:gridAfter w:val="1"/>
          <w:wAfter w:w="1843" w:type="pct"/>
        </w:trPr>
        <w:tc>
          <w:tcPr>
            <w:tcW w:w="3157" w:type="pct"/>
            <w:gridSpan w:val="4"/>
            <w:shd w:val="clear" w:color="auto" w:fill="155078" w:themeFill="accent1"/>
          </w:tcPr>
          <w:p w14:paraId="39CE8EAB" w14:textId="0EB4A5D9" w:rsidR="00650259" w:rsidRPr="00227DE7" w:rsidRDefault="007070A2" w:rsidP="0090596C">
            <w:pPr>
              <w:pStyle w:val="Ttulo1"/>
              <w:outlineLvl w:val="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Información de la escudería beneficiada</w:t>
            </w:r>
          </w:p>
        </w:tc>
      </w:tr>
      <w:tr w:rsidR="007070A2" w:rsidRPr="00227DE7" w14:paraId="2CCE9E36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008734AB" w14:textId="4A716A57" w:rsidR="007070A2" w:rsidRPr="00227DE7" w:rsidRDefault="00D7360D" w:rsidP="007070A2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sdt>
              <w:sdtPr>
                <w:rPr>
                  <w:sz w:val="24"/>
                  <w:szCs w:val="24"/>
                  <w14:shadow w14:blurRad="50800" w14:dist="50800" w14:dir="5400000" w14:sx="0" w14:sy="0" w14:kx="0" w14:ky="0" w14:algn="ctr">
                    <w14:srgbClr w14:val="0D20A0"/>
                  </w14:shadow>
                </w:rPr>
                <w:id w:val="-865904826"/>
                <w:placeholder>
                  <w:docPart w:val="7CBB83A0A338254992D10C4E4F6AC8CD"/>
                </w:placeholder>
                <w:temporary/>
                <w:showingPlcHdr/>
                <w15:appearance w15:val="hidden"/>
              </w:sdtPr>
              <w:sdtEndPr/>
              <w:sdtContent>
                <w:r w:rsidR="007070A2" w:rsidRPr="00227DE7">
                  <w:rPr>
                    <w:sz w:val="24"/>
                    <w:szCs w:val="24"/>
                    <w:lang w:bidi="es-ES"/>
                    <w14:shadow w14:blurRad="50800" w14:dist="50800" w14:dir="5400000" w14:sx="0" w14:sy="0" w14:kx="0" w14:ky="0" w14:algn="ctr">
                      <w14:srgbClr w14:val="0D20A0"/>
                    </w14:shadow>
                  </w:rPr>
                  <w:t>Nombre</w:t>
                </w:r>
              </w:sdtContent>
            </w:sdt>
            <w:r w:rsidR="007070A2"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 xml:space="preserve"> de la entidad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bottom"/>
          </w:tcPr>
          <w:p w14:paraId="5DFC22C4" w14:textId="348D9ADC" w:rsidR="007070A2" w:rsidRPr="00227DE7" w:rsidRDefault="007070A2" w:rsidP="007070A2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70A2" w:rsidRPr="00227DE7" w14:paraId="22A7AA4D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0D9836DE" w14:textId="51892C9B" w:rsidR="007070A2" w:rsidRPr="00227DE7" w:rsidRDefault="007070A2" w:rsidP="007070A2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Nombre de la escudería</w:t>
            </w:r>
          </w:p>
        </w:tc>
        <w:tc>
          <w:tcPr>
            <w:tcW w:w="18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7D8D6F" w14:textId="0D2097EE" w:rsidR="007070A2" w:rsidRPr="00227DE7" w:rsidRDefault="007070A2" w:rsidP="007070A2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70A2" w:rsidRPr="00227DE7" w14:paraId="5CC557D7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100E3728" w14:textId="5B52997F" w:rsidR="007070A2" w:rsidRPr="00227DE7" w:rsidRDefault="007070A2" w:rsidP="007070A2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Departamento</w:t>
            </w:r>
          </w:p>
        </w:tc>
        <w:tc>
          <w:tcPr>
            <w:tcW w:w="18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66BF4B" w14:textId="77777777" w:rsidR="007070A2" w:rsidRPr="00227DE7" w:rsidRDefault="007070A2" w:rsidP="007070A2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70A2" w:rsidRPr="00227DE7" w14:paraId="238A1FC1" w14:textId="77777777" w:rsidTr="007070A2">
        <w:trPr>
          <w:gridAfter w:val="1"/>
          <w:wAfter w:w="1843" w:type="pct"/>
        </w:trPr>
        <w:tc>
          <w:tcPr>
            <w:tcW w:w="1312" w:type="pct"/>
            <w:gridSpan w:val="2"/>
            <w:vAlign w:val="bottom"/>
          </w:tcPr>
          <w:p w14:paraId="2E21A78C" w14:textId="0C37C8FC" w:rsidR="007070A2" w:rsidRPr="00227DE7" w:rsidRDefault="007070A2" w:rsidP="007070A2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 w:rsidRPr="00227DE7"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Municipio</w:t>
            </w:r>
          </w:p>
        </w:tc>
        <w:tc>
          <w:tcPr>
            <w:tcW w:w="18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2571C3" w14:textId="77777777" w:rsidR="007070A2" w:rsidRPr="00227DE7" w:rsidRDefault="007070A2" w:rsidP="007070A2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70A2" w:rsidRPr="00227DE7" w14:paraId="6967F94C" w14:textId="0AD784FE" w:rsidTr="007070A2">
        <w:trPr>
          <w:trHeight w:val="54"/>
        </w:trPr>
        <w:tc>
          <w:tcPr>
            <w:tcW w:w="3157" w:type="pct"/>
            <w:gridSpan w:val="4"/>
            <w:shd w:val="clear" w:color="auto" w:fill="auto"/>
            <w:vAlign w:val="bottom"/>
          </w:tcPr>
          <w:p w14:paraId="3D75C088" w14:textId="6DADFA8E" w:rsidR="007070A2" w:rsidRPr="00227DE7" w:rsidRDefault="007070A2" w:rsidP="007070A2">
            <w:pPr>
              <w:rPr>
                <w:rFonts w:asciiTheme="majorHAnsi" w:hAnsiTheme="majorHAnsi"/>
                <w:b/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  <w:tc>
          <w:tcPr>
            <w:tcW w:w="1843" w:type="pct"/>
            <w:vAlign w:val="bottom"/>
          </w:tcPr>
          <w:p w14:paraId="0915AE50" w14:textId="77777777" w:rsidR="007070A2" w:rsidRPr="00227DE7" w:rsidRDefault="007070A2" w:rsidP="007070A2">
            <w:pPr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70A2" w:rsidRPr="00227DE7" w14:paraId="58D0932E" w14:textId="77777777" w:rsidTr="00F9397B">
        <w:trPr>
          <w:gridAfter w:val="1"/>
          <w:wAfter w:w="1843" w:type="pct"/>
        </w:trPr>
        <w:tc>
          <w:tcPr>
            <w:tcW w:w="3157" w:type="pct"/>
            <w:gridSpan w:val="4"/>
            <w:shd w:val="clear" w:color="auto" w:fill="155078" w:themeFill="accent1"/>
          </w:tcPr>
          <w:p w14:paraId="54D3B4EC" w14:textId="306630AA" w:rsidR="007070A2" w:rsidRPr="00227DE7" w:rsidRDefault="007021C4" w:rsidP="007070A2">
            <w:pPr>
              <w:pStyle w:val="Ttulo1"/>
              <w:outlineLvl w:val="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bookmarkStart w:id="0" w:name="_Hlk521325947"/>
            <w:r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  <w:t>OBSERVACIONES</w:t>
            </w:r>
          </w:p>
        </w:tc>
      </w:tr>
      <w:bookmarkEnd w:id="0"/>
      <w:tr w:rsidR="007070A2" w:rsidRPr="00227DE7" w14:paraId="389106C3" w14:textId="77777777" w:rsidTr="007021C4">
        <w:trPr>
          <w:gridAfter w:val="1"/>
          <w:wAfter w:w="1843" w:type="pct"/>
        </w:trPr>
        <w:tc>
          <w:tcPr>
            <w:tcW w:w="95" w:type="pct"/>
            <w:vAlign w:val="bottom"/>
          </w:tcPr>
          <w:p w14:paraId="54AB368F" w14:textId="141F4A80" w:rsidR="007070A2" w:rsidRPr="00227DE7" w:rsidRDefault="007070A2" w:rsidP="007021C4">
            <w:pPr>
              <w:pStyle w:val="Sangranormal"/>
              <w:ind w:left="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  <w:tc>
          <w:tcPr>
            <w:tcW w:w="3062" w:type="pct"/>
            <w:gridSpan w:val="3"/>
            <w:tcBorders>
              <w:bottom w:val="single" w:sz="4" w:space="0" w:color="auto"/>
            </w:tcBorders>
            <w:vAlign w:val="bottom"/>
          </w:tcPr>
          <w:p w14:paraId="4758E68A" w14:textId="77777777" w:rsidR="007070A2" w:rsidRPr="00227DE7" w:rsidRDefault="007070A2" w:rsidP="007070A2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70A2" w:rsidRPr="00227DE7" w14:paraId="74E4984D" w14:textId="77777777" w:rsidTr="007021C4">
        <w:trPr>
          <w:gridAfter w:val="1"/>
          <w:wAfter w:w="1843" w:type="pct"/>
        </w:trPr>
        <w:tc>
          <w:tcPr>
            <w:tcW w:w="95" w:type="pct"/>
            <w:vAlign w:val="bottom"/>
          </w:tcPr>
          <w:p w14:paraId="2EBD3D62" w14:textId="0F79D5E3" w:rsidR="007070A2" w:rsidRPr="00227DE7" w:rsidRDefault="007070A2" w:rsidP="007070A2">
            <w:pPr>
              <w:pStyle w:val="Sangranormal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  <w:tc>
          <w:tcPr>
            <w:tcW w:w="30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E8AA93" w14:textId="77777777" w:rsidR="007070A2" w:rsidRPr="00227DE7" w:rsidRDefault="007070A2" w:rsidP="007070A2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7021C4" w:rsidRPr="00227DE7" w14:paraId="7F7FCDA2" w14:textId="77777777" w:rsidTr="00F86EA2">
        <w:trPr>
          <w:gridAfter w:val="2"/>
          <w:wAfter w:w="1938" w:type="pct"/>
        </w:trPr>
        <w:tc>
          <w:tcPr>
            <w:tcW w:w="30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42A9FB" w14:textId="77777777" w:rsidR="007021C4" w:rsidRPr="00227DE7" w:rsidRDefault="007021C4" w:rsidP="00F86EA2">
            <w:pPr>
              <w:spacing w:before="120"/>
              <w:rPr>
                <w:sz w:val="24"/>
                <w:szCs w:val="24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</w:tbl>
    <w:p w14:paraId="7FA8AB5C" w14:textId="23257FF1" w:rsidR="00CE6104" w:rsidRDefault="00CE6104" w:rsidP="00E677FE">
      <w:pPr>
        <w:spacing w:after="0"/>
        <w:rPr>
          <w:sz w:val="12"/>
          <w:szCs w:val="16"/>
        </w:rPr>
      </w:pPr>
    </w:p>
    <w:tbl>
      <w:tblPr>
        <w:tblStyle w:val="Tablaconcuadrcula"/>
        <w:tblW w:w="49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9"/>
      </w:tblGrid>
      <w:tr w:rsidR="002C47B5" w:rsidRPr="007070A2" w14:paraId="68E35FC9" w14:textId="77777777" w:rsidTr="002C47B5">
        <w:trPr>
          <w:trHeight w:val="52"/>
        </w:trPr>
        <w:tc>
          <w:tcPr>
            <w:tcW w:w="5000" w:type="pct"/>
            <w:shd w:val="clear" w:color="auto" w:fill="auto"/>
            <w:vAlign w:val="bottom"/>
          </w:tcPr>
          <w:p w14:paraId="0C02F7A6" w14:textId="77777777" w:rsidR="002C47B5" w:rsidRPr="007070A2" w:rsidRDefault="002C47B5" w:rsidP="003F23EA">
            <w:pPr>
              <w:rPr>
                <w:rFonts w:asciiTheme="majorHAnsi" w:hAnsiTheme="majorHAnsi"/>
                <w:b/>
                <w:sz w:val="8"/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</w:tbl>
    <w:p w14:paraId="1B9E8BB5" w14:textId="47BC6EAA" w:rsidR="002C47B5" w:rsidRDefault="002C47B5" w:rsidP="00E677FE">
      <w:pPr>
        <w:spacing w:after="0"/>
        <w:rPr>
          <w:sz w:val="12"/>
          <w:szCs w:val="16"/>
        </w:rPr>
      </w:pPr>
    </w:p>
    <w:tbl>
      <w:tblPr>
        <w:tblStyle w:val="Tablaconcuadrcula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0"/>
        <w:gridCol w:w="6891"/>
      </w:tblGrid>
      <w:tr w:rsidR="0057053C" w:rsidRPr="007070A2" w14:paraId="167227E9" w14:textId="77777777" w:rsidTr="00F9397B">
        <w:trPr>
          <w:trHeight w:val="437"/>
        </w:trPr>
        <w:tc>
          <w:tcPr>
            <w:tcW w:w="5000" w:type="pct"/>
            <w:gridSpan w:val="2"/>
            <w:shd w:val="clear" w:color="auto" w:fill="155078" w:themeFill="accent1"/>
          </w:tcPr>
          <w:p w14:paraId="42CB9078" w14:textId="40D24726" w:rsidR="0057053C" w:rsidRPr="007070A2" w:rsidRDefault="0057053C" w:rsidP="003F23EA">
            <w:pPr>
              <w:pStyle w:val="Ttulo1"/>
              <w:outlineLvl w:val="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>Firma escudería cooperante</w:t>
            </w:r>
          </w:p>
        </w:tc>
      </w:tr>
      <w:tr w:rsidR="0057053C" w:rsidRPr="007070A2" w14:paraId="6EFA0575" w14:textId="77777777" w:rsidTr="0057053C">
        <w:trPr>
          <w:trHeight w:val="450"/>
        </w:trPr>
        <w:tc>
          <w:tcPr>
            <w:tcW w:w="1331" w:type="pct"/>
            <w:vAlign w:val="bottom"/>
          </w:tcPr>
          <w:p w14:paraId="3471C0BB" w14:textId="1CD81A61" w:rsidR="0057053C" w:rsidRPr="007070A2" w:rsidRDefault="00D7360D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sdt>
              <w:sdtPr>
                <w:rPr>
                  <w14:shadow w14:blurRad="50800" w14:dist="50800" w14:dir="5400000" w14:sx="0" w14:sy="0" w14:kx="0" w14:ky="0" w14:algn="ctr">
                    <w14:srgbClr w14:val="0D20A0"/>
                  </w14:shadow>
                </w:rPr>
                <w:id w:val="1295632868"/>
                <w:placeholder>
                  <w:docPart w:val="5F439F884AC14C418A663C2880EA8DFD"/>
                </w:placeholder>
                <w:temporary/>
                <w:showingPlcHdr/>
                <w15:appearance w15:val="hidden"/>
              </w:sdtPr>
              <w:sdtEndPr/>
              <w:sdtContent>
                <w:r w:rsidR="0057053C" w:rsidRPr="007070A2">
                  <w:rPr>
                    <w:lang w:bidi="es-ES"/>
                    <w14:shadow w14:blurRad="50800" w14:dist="50800" w14:dir="5400000" w14:sx="0" w14:sy="0" w14:kx="0" w14:ky="0" w14:algn="ctr">
                      <w14:srgbClr w14:val="0D20A0"/>
                    </w14:shadow>
                  </w:rPr>
                  <w:t>Nombre</w:t>
                </w:r>
              </w:sdtContent>
            </w:sdt>
            <w:r w:rsidR="0057053C"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 xml:space="preserve"> de la escudería cooperante </w:t>
            </w:r>
          </w:p>
        </w:tc>
        <w:tc>
          <w:tcPr>
            <w:tcW w:w="3669" w:type="pct"/>
            <w:tcBorders>
              <w:bottom w:val="single" w:sz="4" w:space="0" w:color="auto"/>
            </w:tcBorders>
            <w:vAlign w:val="bottom"/>
          </w:tcPr>
          <w:p w14:paraId="0AFB8A6C" w14:textId="77777777" w:rsidR="0057053C" w:rsidRPr="007070A2" w:rsidRDefault="0057053C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57053C" w:rsidRPr="007070A2" w14:paraId="5FBAA52E" w14:textId="77777777" w:rsidTr="0057053C">
        <w:trPr>
          <w:trHeight w:val="437"/>
        </w:trPr>
        <w:tc>
          <w:tcPr>
            <w:tcW w:w="1331" w:type="pct"/>
            <w:vAlign w:val="bottom"/>
          </w:tcPr>
          <w:p w14:paraId="08B04A80" w14:textId="57DB2256" w:rsidR="0057053C" w:rsidRPr="007070A2" w:rsidRDefault="0057053C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>Nombre de la persona que firma</w:t>
            </w:r>
          </w:p>
        </w:tc>
        <w:tc>
          <w:tcPr>
            <w:tcW w:w="36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26C0AD" w14:textId="77777777" w:rsidR="0057053C" w:rsidRPr="007070A2" w:rsidRDefault="0057053C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57053C" w:rsidRPr="007070A2" w14:paraId="4BFBB358" w14:textId="77777777" w:rsidTr="0057053C">
        <w:trPr>
          <w:trHeight w:val="450"/>
        </w:trPr>
        <w:tc>
          <w:tcPr>
            <w:tcW w:w="1331" w:type="pct"/>
            <w:vAlign w:val="bottom"/>
          </w:tcPr>
          <w:p w14:paraId="165FCB20" w14:textId="702C8D66" w:rsidR="0057053C" w:rsidRDefault="0057053C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>Rol dentro del concurso</w:t>
            </w:r>
          </w:p>
        </w:tc>
        <w:tc>
          <w:tcPr>
            <w:tcW w:w="36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00564D" w14:textId="77777777" w:rsidR="0057053C" w:rsidRPr="007070A2" w:rsidRDefault="0057053C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57053C" w:rsidRPr="007070A2" w14:paraId="78F99DFF" w14:textId="77777777" w:rsidTr="0057053C">
        <w:trPr>
          <w:trHeight w:val="437"/>
        </w:trPr>
        <w:tc>
          <w:tcPr>
            <w:tcW w:w="1331" w:type="pct"/>
            <w:vAlign w:val="bottom"/>
          </w:tcPr>
          <w:p w14:paraId="5D44A31F" w14:textId="77777777" w:rsidR="0057053C" w:rsidRDefault="0057053C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  <w:p w14:paraId="121C1C0D" w14:textId="2687E234" w:rsidR="0057053C" w:rsidRDefault="0057053C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>Firma</w:t>
            </w:r>
          </w:p>
        </w:tc>
        <w:tc>
          <w:tcPr>
            <w:tcW w:w="36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6CD379" w14:textId="77777777" w:rsidR="0057053C" w:rsidRPr="007070A2" w:rsidRDefault="0057053C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</w:tbl>
    <w:p w14:paraId="7FC2CFA8" w14:textId="6FA5525F" w:rsidR="003433D6" w:rsidRPr="005E49F9" w:rsidRDefault="003433D6" w:rsidP="005E49F9">
      <w:pPr>
        <w:pStyle w:val="Sangranormal"/>
        <w:spacing w:after="0" w:line="240" w:lineRule="auto"/>
        <w:rPr>
          <w:sz w:val="28"/>
          <w:szCs w:val="28"/>
          <w14:shadow w14:blurRad="50800" w14:dist="50800" w14:dir="5400000" w14:sx="0" w14:sy="0" w14:kx="0" w14:ky="0" w14:algn="ctr">
            <w14:srgbClr w14:val="0D20A0"/>
          </w14:shadow>
        </w:rPr>
      </w:pPr>
    </w:p>
    <w:tbl>
      <w:tblPr>
        <w:tblStyle w:val="Tablaconcuadrcula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0"/>
        <w:gridCol w:w="6891"/>
      </w:tblGrid>
      <w:tr w:rsidR="005015BD" w:rsidRPr="007070A2" w14:paraId="5A16673B" w14:textId="77777777" w:rsidTr="00F9397B">
        <w:trPr>
          <w:trHeight w:val="437"/>
        </w:trPr>
        <w:tc>
          <w:tcPr>
            <w:tcW w:w="5000" w:type="pct"/>
            <w:gridSpan w:val="2"/>
            <w:shd w:val="clear" w:color="auto" w:fill="155078" w:themeFill="accent1"/>
          </w:tcPr>
          <w:p w14:paraId="504AA12F" w14:textId="5DDEA550" w:rsidR="005015BD" w:rsidRPr="007070A2" w:rsidRDefault="005015BD" w:rsidP="003F23EA">
            <w:pPr>
              <w:pStyle w:val="Ttulo1"/>
              <w:outlineLvl w:val="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lastRenderedPageBreak/>
              <w:t>Firma escudería beneficiada</w:t>
            </w:r>
          </w:p>
        </w:tc>
      </w:tr>
      <w:tr w:rsidR="005015BD" w:rsidRPr="007070A2" w14:paraId="2B243392" w14:textId="77777777" w:rsidTr="003F23EA">
        <w:trPr>
          <w:trHeight w:val="450"/>
        </w:trPr>
        <w:tc>
          <w:tcPr>
            <w:tcW w:w="1331" w:type="pct"/>
            <w:vAlign w:val="bottom"/>
          </w:tcPr>
          <w:p w14:paraId="28833680" w14:textId="2801EC16" w:rsidR="005015BD" w:rsidRPr="007070A2" w:rsidRDefault="00D7360D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sdt>
              <w:sdtPr>
                <w:rPr>
                  <w14:shadow w14:blurRad="50800" w14:dist="50800" w14:dir="5400000" w14:sx="0" w14:sy="0" w14:kx="0" w14:ky="0" w14:algn="ctr">
                    <w14:srgbClr w14:val="0D20A0"/>
                  </w14:shadow>
                </w:rPr>
                <w:id w:val="2061663767"/>
                <w:placeholder>
                  <w:docPart w:val="4D51991757DAC042991FFD8E16BA6250"/>
                </w:placeholder>
                <w:temporary/>
                <w:showingPlcHdr/>
                <w15:appearance w15:val="hidden"/>
              </w:sdtPr>
              <w:sdtEndPr/>
              <w:sdtContent>
                <w:r w:rsidR="005015BD" w:rsidRPr="007070A2">
                  <w:rPr>
                    <w:lang w:bidi="es-ES"/>
                    <w14:shadow w14:blurRad="50800" w14:dist="50800" w14:dir="5400000" w14:sx="0" w14:sy="0" w14:kx="0" w14:ky="0" w14:algn="ctr">
                      <w14:srgbClr w14:val="0D20A0"/>
                    </w14:shadow>
                  </w:rPr>
                  <w:t>Nombre</w:t>
                </w:r>
              </w:sdtContent>
            </w:sdt>
            <w:r w:rsidR="005015BD"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 xml:space="preserve"> de la escudería beneficiada</w:t>
            </w:r>
          </w:p>
        </w:tc>
        <w:tc>
          <w:tcPr>
            <w:tcW w:w="3669" w:type="pct"/>
            <w:tcBorders>
              <w:bottom w:val="single" w:sz="4" w:space="0" w:color="auto"/>
            </w:tcBorders>
            <w:vAlign w:val="bottom"/>
          </w:tcPr>
          <w:p w14:paraId="4CCE8DD6" w14:textId="77777777" w:rsidR="005015BD" w:rsidRPr="007070A2" w:rsidRDefault="005015BD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5015BD" w:rsidRPr="007070A2" w14:paraId="20E40311" w14:textId="77777777" w:rsidTr="003F23EA">
        <w:trPr>
          <w:trHeight w:val="437"/>
        </w:trPr>
        <w:tc>
          <w:tcPr>
            <w:tcW w:w="1331" w:type="pct"/>
            <w:vAlign w:val="bottom"/>
          </w:tcPr>
          <w:p w14:paraId="26DB1FF0" w14:textId="77777777" w:rsidR="005015BD" w:rsidRPr="007070A2" w:rsidRDefault="005015BD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>Nombre de la persona que firma</w:t>
            </w:r>
          </w:p>
        </w:tc>
        <w:tc>
          <w:tcPr>
            <w:tcW w:w="36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6500FF" w14:textId="77777777" w:rsidR="005015BD" w:rsidRPr="007070A2" w:rsidRDefault="005015BD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5015BD" w:rsidRPr="007070A2" w14:paraId="25B2C9B1" w14:textId="77777777" w:rsidTr="003F23EA">
        <w:trPr>
          <w:trHeight w:val="450"/>
        </w:trPr>
        <w:tc>
          <w:tcPr>
            <w:tcW w:w="1331" w:type="pct"/>
            <w:vAlign w:val="bottom"/>
          </w:tcPr>
          <w:p w14:paraId="66566124" w14:textId="77777777" w:rsidR="005015BD" w:rsidRDefault="005015BD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>Rol dentro del concurso</w:t>
            </w:r>
          </w:p>
        </w:tc>
        <w:tc>
          <w:tcPr>
            <w:tcW w:w="36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D9843D" w14:textId="77777777" w:rsidR="005015BD" w:rsidRPr="007070A2" w:rsidRDefault="005015BD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  <w:tr w:rsidR="005015BD" w:rsidRPr="007070A2" w14:paraId="38C5442E" w14:textId="77777777" w:rsidTr="003F23EA">
        <w:trPr>
          <w:trHeight w:val="437"/>
        </w:trPr>
        <w:tc>
          <w:tcPr>
            <w:tcW w:w="1331" w:type="pct"/>
            <w:vAlign w:val="bottom"/>
          </w:tcPr>
          <w:p w14:paraId="56F04140" w14:textId="77777777" w:rsidR="005015BD" w:rsidRDefault="005015BD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  <w:p w14:paraId="5A0405B2" w14:textId="77777777" w:rsidR="005015BD" w:rsidRDefault="005015BD" w:rsidP="003F23EA">
            <w:pPr>
              <w:pStyle w:val="Sangranormal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  <w:t>Firma</w:t>
            </w:r>
          </w:p>
        </w:tc>
        <w:tc>
          <w:tcPr>
            <w:tcW w:w="36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5B6882" w14:textId="77777777" w:rsidR="005015BD" w:rsidRPr="007070A2" w:rsidRDefault="005015BD" w:rsidP="003F23EA">
            <w:pPr>
              <w:spacing w:before="120"/>
              <w:rPr>
                <w14:shadow w14:blurRad="50800" w14:dist="50800" w14:dir="5400000" w14:sx="0" w14:sy="0" w14:kx="0" w14:ky="0" w14:algn="ctr">
                  <w14:srgbClr w14:val="0D20A0"/>
                </w14:shadow>
              </w:rPr>
            </w:pPr>
          </w:p>
        </w:tc>
      </w:tr>
    </w:tbl>
    <w:p w14:paraId="3455E78B" w14:textId="5EA0A206" w:rsidR="003433D6" w:rsidRPr="005E49F9" w:rsidRDefault="003433D6" w:rsidP="005E49F9">
      <w:pPr>
        <w:pStyle w:val="Sangranormal"/>
        <w:spacing w:after="0" w:line="240" w:lineRule="auto"/>
        <w:rPr>
          <w:sz w:val="28"/>
          <w:szCs w:val="28"/>
          <w14:shadow w14:blurRad="50800" w14:dist="50800" w14:dir="5400000" w14:sx="0" w14:sy="0" w14:kx="0" w14:ky="0" w14:algn="ctr">
            <w14:srgbClr w14:val="0D20A0"/>
          </w14:shadow>
        </w:rPr>
      </w:pPr>
    </w:p>
    <w:p w14:paraId="5374BAE9" w14:textId="77777777" w:rsidR="003433D6" w:rsidRPr="005E49F9" w:rsidRDefault="003433D6" w:rsidP="005E49F9">
      <w:pPr>
        <w:pStyle w:val="Sangranormal"/>
        <w:spacing w:after="0" w:line="240" w:lineRule="auto"/>
        <w:rPr>
          <w:sz w:val="28"/>
          <w:szCs w:val="28"/>
          <w14:shadow w14:blurRad="50800" w14:dist="50800" w14:dir="5400000" w14:sx="0" w14:sy="0" w14:kx="0" w14:ky="0" w14:algn="ctr">
            <w14:srgbClr w14:val="0D20A0"/>
          </w14:shadow>
        </w:rPr>
      </w:pPr>
    </w:p>
    <w:sectPr w:rsidR="003433D6" w:rsidRPr="005E49F9" w:rsidSect="004E6BA2">
      <w:headerReference w:type="default" r:id="rId10"/>
      <w:pgSz w:w="11906" w:h="16838" w:code="9"/>
      <w:pgMar w:top="1440" w:right="1247" w:bottom="1009" w:left="1247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F6ED7" w14:textId="77777777" w:rsidR="00D7360D" w:rsidRDefault="00D7360D" w:rsidP="00650259">
      <w:pPr>
        <w:spacing w:after="0" w:line="240" w:lineRule="auto"/>
      </w:pPr>
      <w:r>
        <w:separator/>
      </w:r>
    </w:p>
  </w:endnote>
  <w:endnote w:type="continuationSeparator" w:id="0">
    <w:p w14:paraId="6A1C0E8E" w14:textId="77777777" w:rsidR="00D7360D" w:rsidRDefault="00D7360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87A52F-2BB4-7440-B0F9-B5062F202529}"/>
    <w:embedBold r:id="rId2" w:fontKey="{F61D4F4C-7F8E-EE4C-A16D-5D46E5BA882B}"/>
    <w:embedItalic r:id="rId3" w:fontKey="{573F8DE9-730B-F440-A66A-328E11EEA2ED}"/>
    <w:embedBoldItalic r:id="rId4" w:fontKey="{39E9817C-F60B-9940-AE1F-20C5913845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4FA7C92B-0CDB-2A43-AEC7-5E4B998383F1}"/>
    <w:embedBold r:id="rId6" w:fontKey="{82A85A15-AED8-9B43-BE91-7B4545D7EAF9}"/>
    <w:embedItalic r:id="rId7" w:fontKey="{B9B820E8-B868-4947-8D41-BAEBBDCB2E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9ED76BC-C461-7C44-9A18-D53CC97A942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A1204616-42CF-FE4E-B7E6-7AEAFBC85F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09E28FE-A333-8E41-B845-AFEB0EED313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184FA7A8-9662-8D42-82BB-F5FE5DE95740}"/>
    <w:embedBold r:id="rId12" w:fontKey="{FA983C2F-A263-454D-9417-3CAC8318F53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F9B91E23-5B6D-9049-B3B2-B65FBAE625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D25ED" w14:textId="77777777" w:rsidR="00D7360D" w:rsidRDefault="00D7360D" w:rsidP="00650259">
      <w:pPr>
        <w:spacing w:after="0" w:line="240" w:lineRule="auto"/>
      </w:pPr>
      <w:r>
        <w:separator/>
      </w:r>
    </w:p>
  </w:footnote>
  <w:footnote w:type="continuationSeparator" w:id="0">
    <w:p w14:paraId="3E1284FF" w14:textId="77777777" w:rsidR="00D7360D" w:rsidRDefault="00D7360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24" w:type="dxa"/>
      <w:tblLook w:val="04A0" w:firstRow="1" w:lastRow="0" w:firstColumn="1" w:lastColumn="0" w:noHBand="0" w:noVBand="1"/>
    </w:tblPr>
    <w:tblGrid>
      <w:gridCol w:w="1769"/>
      <w:gridCol w:w="7655"/>
    </w:tblGrid>
    <w:tr w:rsidR="007070A2" w14:paraId="32FC0C3A" w14:textId="77777777" w:rsidTr="004E6BA2">
      <w:trPr>
        <w:trHeight w:val="990"/>
      </w:trPr>
      <w:tc>
        <w:tcPr>
          <w:tcW w:w="1276" w:type="dxa"/>
          <w:vAlign w:val="center"/>
        </w:tcPr>
        <w:p w14:paraId="617D9D6C" w14:textId="2477D8B2" w:rsidR="0090596C" w:rsidRDefault="007070A2" w:rsidP="0090596C">
          <w:pPr>
            <w:pStyle w:val="Encabezado"/>
            <w:ind w:left="-108"/>
          </w:pPr>
          <w:bookmarkStart w:id="1" w:name="_Hlk521325785"/>
          <w:r>
            <w:drawing>
              <wp:inline distT="0" distB="0" distL="0" distR="0" wp14:anchorId="24C0E807" wp14:editId="16145534">
                <wp:extent cx="1048948" cy="617310"/>
                <wp:effectExtent l="0" t="0" r="5715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6615" cy="639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8" w:type="dxa"/>
          <w:vAlign w:val="center"/>
        </w:tcPr>
        <w:p w14:paraId="2B0D2974" w14:textId="3CEFC92B" w:rsidR="0090596C" w:rsidRPr="007070A2" w:rsidRDefault="007070A2" w:rsidP="0090596C">
          <w:pPr>
            <w:pStyle w:val="Encabezado"/>
            <w:rPr>
              <w:color w:val="0D20A0"/>
            </w:rPr>
          </w:pPr>
          <w:r w:rsidRPr="007070A2">
            <w:rPr>
              <w:color w:val="0D20A0"/>
            </w:rPr>
            <w:t>Certificado Reto Bufo</w:t>
          </w:r>
        </w:p>
      </w:tc>
    </w:tr>
    <w:bookmarkEnd w:id="1"/>
  </w:tbl>
  <w:p w14:paraId="0A6DD2AF" w14:textId="77777777" w:rsidR="00650259" w:rsidRPr="0090596C" w:rsidRDefault="00650259" w:rsidP="0090596C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A2"/>
    <w:rsid w:val="000456E1"/>
    <w:rsid w:val="00052382"/>
    <w:rsid w:val="0006568A"/>
    <w:rsid w:val="00076F0F"/>
    <w:rsid w:val="00084253"/>
    <w:rsid w:val="000D1F49"/>
    <w:rsid w:val="001727CA"/>
    <w:rsid w:val="001C0E1C"/>
    <w:rsid w:val="00227DE7"/>
    <w:rsid w:val="002928D0"/>
    <w:rsid w:val="002C47B5"/>
    <w:rsid w:val="002C56E6"/>
    <w:rsid w:val="003433D6"/>
    <w:rsid w:val="00361E11"/>
    <w:rsid w:val="003B4744"/>
    <w:rsid w:val="003C28EF"/>
    <w:rsid w:val="003F0847"/>
    <w:rsid w:val="0040090B"/>
    <w:rsid w:val="0046302A"/>
    <w:rsid w:val="00487D2D"/>
    <w:rsid w:val="004D5D62"/>
    <w:rsid w:val="004E6BA2"/>
    <w:rsid w:val="005015BD"/>
    <w:rsid w:val="005112D0"/>
    <w:rsid w:val="0057053C"/>
    <w:rsid w:val="00577E06"/>
    <w:rsid w:val="00590C78"/>
    <w:rsid w:val="005A3BF7"/>
    <w:rsid w:val="005E49F9"/>
    <w:rsid w:val="005F2035"/>
    <w:rsid w:val="005F7990"/>
    <w:rsid w:val="0063739C"/>
    <w:rsid w:val="00650259"/>
    <w:rsid w:val="007021C4"/>
    <w:rsid w:val="007070A2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7360D"/>
    <w:rsid w:val="00DB3FAD"/>
    <w:rsid w:val="00E139C4"/>
    <w:rsid w:val="00E56052"/>
    <w:rsid w:val="00E61C09"/>
    <w:rsid w:val="00E677FE"/>
    <w:rsid w:val="00EB3B58"/>
    <w:rsid w:val="00EC7359"/>
    <w:rsid w:val="00EE3054"/>
    <w:rsid w:val="00F00606"/>
    <w:rsid w:val="00F01256"/>
    <w:rsid w:val="00F52451"/>
    <w:rsid w:val="00F9397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43E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227DE7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227DE7"/>
    <w:pPr>
      <w:pBdr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pBdr>
      <w:shd w:val="clear" w:color="auto" w:fill="155078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27DE7"/>
    <w:pPr>
      <w:pBdr>
        <w:top w:val="single" w:sz="24" w:space="0" w:color="C0DEF4" w:themeColor="accent1" w:themeTint="33"/>
        <w:left w:val="single" w:sz="24" w:space="0" w:color="C0DEF4" w:themeColor="accent1" w:themeTint="33"/>
        <w:bottom w:val="single" w:sz="24" w:space="0" w:color="C0DEF4" w:themeColor="accent1" w:themeTint="33"/>
        <w:right w:val="single" w:sz="24" w:space="0" w:color="C0DEF4" w:themeColor="accent1" w:themeTint="33"/>
      </w:pBdr>
      <w:shd w:val="clear" w:color="auto" w:fill="C0DEF4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27DE7"/>
    <w:pPr>
      <w:pBdr>
        <w:top w:val="single" w:sz="6" w:space="2" w:color="155078" w:themeColor="accent1"/>
        <w:left w:val="single" w:sz="6" w:space="2" w:color="155078" w:themeColor="accent1"/>
      </w:pBdr>
      <w:spacing w:before="300" w:after="0"/>
      <w:outlineLvl w:val="2"/>
    </w:pPr>
    <w:rPr>
      <w:caps/>
      <w:color w:val="0A273B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27DE7"/>
    <w:pPr>
      <w:pBdr>
        <w:top w:val="dotted" w:sz="6" w:space="2" w:color="155078" w:themeColor="accent1"/>
        <w:left w:val="dotted" w:sz="6" w:space="2" w:color="155078" w:themeColor="accent1"/>
      </w:pBdr>
      <w:spacing w:before="300" w:after="0"/>
      <w:outlineLvl w:val="3"/>
    </w:pPr>
    <w:rPr>
      <w:caps/>
      <w:color w:val="0F3B59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27DE7"/>
    <w:pPr>
      <w:pBdr>
        <w:bottom w:val="single" w:sz="6" w:space="1" w:color="155078" w:themeColor="accent1"/>
      </w:pBdr>
      <w:spacing w:before="300" w:after="0"/>
      <w:outlineLvl w:val="4"/>
    </w:pPr>
    <w:rPr>
      <w:caps/>
      <w:color w:val="0F3B59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7DE7"/>
    <w:pPr>
      <w:pBdr>
        <w:bottom w:val="dotted" w:sz="6" w:space="1" w:color="155078" w:themeColor="accent1"/>
      </w:pBdr>
      <w:spacing w:before="300" w:after="0"/>
      <w:outlineLvl w:val="5"/>
    </w:pPr>
    <w:rPr>
      <w:caps/>
      <w:color w:val="0F3B59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7DE7"/>
    <w:pPr>
      <w:spacing w:before="300" w:after="0"/>
      <w:outlineLvl w:val="6"/>
    </w:pPr>
    <w:rPr>
      <w:caps/>
      <w:color w:val="0F3B59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7D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7D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27DE7"/>
    <w:rPr>
      <w:b/>
      <w:bCs/>
      <w:caps/>
      <w:color w:val="FFFFFF" w:themeColor="background1"/>
      <w:spacing w:val="15"/>
      <w:shd w:val="clear" w:color="auto" w:fill="155078" w:themeFill="accent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27DE7"/>
    <w:rPr>
      <w:caps/>
      <w:spacing w:val="15"/>
      <w:shd w:val="clear" w:color="auto" w:fill="C0DEF4" w:themeFill="accent1" w:themeFillTint="33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227DE7"/>
    <w:rPr>
      <w:caps/>
      <w:color w:val="0A273B" w:themeColor="accent1" w:themeShade="7F"/>
      <w:spacing w:val="15"/>
    </w:rPr>
  </w:style>
  <w:style w:type="paragraph" w:styleId="TD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link w:val="SinespaciadoCar"/>
    <w:uiPriority w:val="1"/>
    <w:qFormat/>
    <w:rsid w:val="00227DE7"/>
    <w:pPr>
      <w:spacing w:before="0"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227DE7"/>
    <w:pPr>
      <w:spacing w:before="720"/>
    </w:pPr>
    <w:rPr>
      <w:caps/>
      <w:color w:val="155078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27DE7"/>
    <w:rPr>
      <w:caps/>
      <w:color w:val="155078" w:themeColor="accent1"/>
      <w:spacing w:val="10"/>
      <w:kern w:val="28"/>
      <w:sz w:val="52"/>
      <w:szCs w:val="52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227DE7"/>
    <w:rPr>
      <w:caps/>
      <w:color w:val="0F3B59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27DE7"/>
    <w:rPr>
      <w:caps/>
      <w:color w:val="0F3B59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7DE7"/>
    <w:rPr>
      <w:caps/>
      <w:color w:val="0F3B59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7DE7"/>
    <w:rPr>
      <w:caps/>
      <w:color w:val="0F3B59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7DE7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7DE7"/>
    <w:rPr>
      <w:i/>
      <w:caps/>
      <w:spacing w:val="10"/>
      <w:sz w:val="18"/>
      <w:szCs w:val="18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tulodellibro">
    <w:name w:val="Book Title"/>
    <w:uiPriority w:val="33"/>
    <w:qFormat/>
    <w:rsid w:val="00227DE7"/>
    <w:rPr>
      <w:b/>
      <w:bCs/>
      <w:i/>
      <w:iCs/>
      <w:spacing w:val="9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27DE7"/>
    <w:pPr>
      <w:outlineLvl w:val="9"/>
    </w:p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27DE7"/>
    <w:rPr>
      <w:b/>
      <w:bCs/>
      <w:color w:val="0F3B59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227D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27DE7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227DE7"/>
    <w:rPr>
      <w:b/>
      <w:bCs/>
    </w:rPr>
  </w:style>
  <w:style w:type="character" w:styleId="nfasis">
    <w:name w:val="Emphasis"/>
    <w:uiPriority w:val="20"/>
    <w:qFormat/>
    <w:rsid w:val="00227DE7"/>
    <w:rPr>
      <w:caps/>
      <w:color w:val="0A273B" w:themeColor="accent1" w:themeShade="7F"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27DE7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227DE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227DE7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227DE7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27DE7"/>
    <w:pPr>
      <w:pBdr>
        <w:top w:val="single" w:sz="4" w:space="10" w:color="155078" w:themeColor="accent1"/>
        <w:left w:val="single" w:sz="4" w:space="10" w:color="155078" w:themeColor="accent1"/>
      </w:pBdr>
      <w:spacing w:after="0"/>
      <w:ind w:left="1296" w:right="1152"/>
      <w:jc w:val="both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27DE7"/>
    <w:rPr>
      <w:i/>
      <w:iCs/>
      <w:color w:val="155078" w:themeColor="accent1"/>
      <w:sz w:val="20"/>
      <w:szCs w:val="20"/>
    </w:rPr>
  </w:style>
  <w:style w:type="character" w:styleId="nfasissutil">
    <w:name w:val="Subtle Emphasis"/>
    <w:uiPriority w:val="19"/>
    <w:qFormat/>
    <w:rsid w:val="00227DE7"/>
    <w:rPr>
      <w:i/>
      <w:iCs/>
      <w:color w:val="0A273B" w:themeColor="accent1" w:themeShade="7F"/>
    </w:rPr>
  </w:style>
  <w:style w:type="character" w:styleId="nfasisintenso">
    <w:name w:val="Intense Emphasis"/>
    <w:uiPriority w:val="21"/>
    <w:qFormat/>
    <w:rsid w:val="00227DE7"/>
    <w:rPr>
      <w:b/>
      <w:bCs/>
      <w:caps/>
      <w:color w:val="0A273B" w:themeColor="accent1" w:themeShade="7F"/>
      <w:spacing w:val="10"/>
    </w:rPr>
  </w:style>
  <w:style w:type="character" w:styleId="Referenciasutil">
    <w:name w:val="Subtle Reference"/>
    <w:uiPriority w:val="31"/>
    <w:qFormat/>
    <w:rsid w:val="00227DE7"/>
    <w:rPr>
      <w:b/>
      <w:bCs/>
      <w:color w:val="155078" w:themeColor="accent1"/>
    </w:rPr>
  </w:style>
  <w:style w:type="character" w:styleId="Referenciaintensa">
    <w:name w:val="Intense Reference"/>
    <w:uiPriority w:val="32"/>
    <w:qFormat/>
    <w:rsid w:val="00227DE7"/>
    <w:rPr>
      <w:b/>
      <w:bCs/>
      <w:i/>
      <w:iCs/>
      <w:caps/>
      <w:color w:val="155078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rank/Library/Containers/com.microsoft.Word/Data/Library/Application%20Support/Microsoft/Office/16.0/DTS/Search/%7b5F7400E3-5DA7-AE48-B537-53A1764EFD7B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4ABAFEB22CE5349BCBF98F4886FD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64A49-90FE-E041-B90D-79DCD6EDF6F2}"/>
      </w:docPartPr>
      <w:docPartBody>
        <w:p w:rsidR="00B327A2" w:rsidRDefault="00B661FC">
          <w:pPr>
            <w:pStyle w:val="94ABAFEB22CE5349BCBF98F4886FD68B"/>
          </w:pPr>
          <w:r w:rsidRPr="004E6BA2">
            <w:rPr>
              <w:lang w:bidi="es-ES"/>
            </w:rPr>
            <w:t>Nombre</w:t>
          </w:r>
        </w:p>
      </w:docPartBody>
    </w:docPart>
    <w:docPart>
      <w:docPartPr>
        <w:name w:val="7CBB83A0A338254992D10C4E4F6AC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4C6F3-7205-9047-B403-4C638E02FA96}"/>
      </w:docPartPr>
      <w:docPartBody>
        <w:p w:rsidR="00B327A2" w:rsidRDefault="004A4CEF" w:rsidP="004A4CEF">
          <w:pPr>
            <w:pStyle w:val="7CBB83A0A338254992D10C4E4F6AC8CD"/>
          </w:pPr>
          <w:r w:rsidRPr="004E6BA2">
            <w:rPr>
              <w:lang w:bidi="es-ES"/>
            </w:rPr>
            <w:t>Nombre</w:t>
          </w:r>
        </w:p>
      </w:docPartBody>
    </w:docPart>
    <w:docPart>
      <w:docPartPr>
        <w:name w:val="5F439F884AC14C418A663C2880EA8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722D1-96BD-624A-B818-5D4341CAF327}"/>
      </w:docPartPr>
      <w:docPartBody>
        <w:p w:rsidR="00825D73" w:rsidRDefault="00B327A2" w:rsidP="00B327A2">
          <w:pPr>
            <w:pStyle w:val="5F439F884AC14C418A663C2880EA8DFD"/>
          </w:pPr>
          <w:r w:rsidRPr="004E6BA2">
            <w:rPr>
              <w:lang w:bidi="es-ES"/>
            </w:rPr>
            <w:t>Nombre</w:t>
          </w:r>
        </w:p>
      </w:docPartBody>
    </w:docPart>
    <w:docPart>
      <w:docPartPr>
        <w:name w:val="4D51991757DAC042991FFD8E16BA6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19C02-7FDD-904D-B5EA-921DC58E10EC}"/>
      </w:docPartPr>
      <w:docPartBody>
        <w:p w:rsidR="00825D73" w:rsidRDefault="00B327A2" w:rsidP="00B327A2">
          <w:pPr>
            <w:pStyle w:val="4D51991757DAC042991FFD8E16BA6250"/>
          </w:pPr>
          <w:r w:rsidRPr="004E6BA2">
            <w:rPr>
              <w:lang w:bidi="es-ES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CEF"/>
    <w:rsid w:val="00356D05"/>
    <w:rsid w:val="004A4CEF"/>
    <w:rsid w:val="00660086"/>
    <w:rsid w:val="00825D73"/>
    <w:rsid w:val="00B327A2"/>
    <w:rsid w:val="00B6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F439F884AC14C418A663C2880EA8DFD">
    <w:name w:val="5F439F884AC14C418A663C2880EA8DFD"/>
    <w:rsid w:val="00B327A2"/>
  </w:style>
  <w:style w:type="paragraph" w:customStyle="1" w:styleId="94ABAFEB22CE5349BCBF98F4886FD68B">
    <w:name w:val="94ABAFEB22CE5349BCBF98F4886FD68B"/>
  </w:style>
  <w:style w:type="paragraph" w:customStyle="1" w:styleId="4D51991757DAC042991FFD8E16BA6250">
    <w:name w:val="4D51991757DAC042991FFD8E16BA6250"/>
    <w:rsid w:val="00B327A2"/>
  </w:style>
  <w:style w:type="character" w:styleId="Textodelmarcadordeposicin">
    <w:name w:val="Placeholder Text"/>
    <w:basedOn w:val="Fuentedeprrafopredeter"/>
    <w:uiPriority w:val="99"/>
    <w:semiHidden/>
    <w:rsid w:val="004A4CEF"/>
    <w:rPr>
      <w:color w:val="808080"/>
    </w:rPr>
  </w:style>
  <w:style w:type="paragraph" w:customStyle="1" w:styleId="7CBB83A0A338254992D10C4E4F6AC8CD">
    <w:name w:val="7CBB83A0A338254992D10C4E4F6AC8CD"/>
    <w:rsid w:val="004A4C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{5F7400E3-5DA7-AE48-B537-53A1764EFD7B}tf11664410.dotx</Template>
  <TotalTime>0</TotalTime>
  <Pages>2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2021-07-27T22:36:00Z</dcterms:created>
  <dcterms:modified xsi:type="dcterms:W3CDTF">2021-08-04T20:07:00Z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